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D4D8A4" w14:textId="77777777" w:rsidR="00A95CE2" w:rsidRPr="00003137" w:rsidRDefault="00003137" w:rsidP="00A95CE2">
      <w:pPr>
        <w:pStyle w:val="GovWhiteHeading1"/>
        <w:rPr>
          <w:sz w:val="78"/>
        </w:rPr>
      </w:pPr>
      <w:bookmarkStart w:id="0" w:name="_GoBack"/>
      <w:bookmarkEnd w:id="0"/>
      <w:r w:rsidRPr="00003137">
        <w:rPr>
          <w:sz w:val="78"/>
        </w:rPr>
        <w:t>Information for Applicants</w:t>
      </w:r>
    </w:p>
    <w:p w14:paraId="7987FD04" w14:textId="77777777" w:rsidR="00A95CE2" w:rsidRDefault="00003137" w:rsidP="00A062E1">
      <w:pPr>
        <w:pStyle w:val="GovWhiteHeading2"/>
      </w:pPr>
      <w:r>
        <w:t>Department of justice</w:t>
      </w:r>
    </w:p>
    <w:p w14:paraId="710282CD" w14:textId="7D66C677" w:rsidR="00A062E1" w:rsidRPr="00A062E1" w:rsidRDefault="00182CE1" w:rsidP="0085666B">
      <w:pPr>
        <w:pStyle w:val="GovHeading3"/>
        <w:spacing w:before="600"/>
        <w:rPr>
          <w:rFonts w:ascii="GillSans Light" w:eastAsia="Cambria" w:hAnsi="GillSans Light"/>
          <w:iCs/>
          <w:color w:val="004F8C"/>
          <w:lang w:val="en-AU"/>
        </w:rPr>
      </w:pPr>
      <w:r>
        <w:rPr>
          <w:rFonts w:ascii="GillSans Light" w:eastAsia="Cambria" w:hAnsi="GillSans Light"/>
          <w:iCs/>
          <w:color w:val="004F8C"/>
          <w:lang w:val="en-AU"/>
        </w:rPr>
        <w:br/>
      </w:r>
      <w:r w:rsidR="00A062E1" w:rsidRPr="00A062E1">
        <w:rPr>
          <w:rFonts w:ascii="GillSans Light" w:eastAsia="Cambria" w:hAnsi="GillSans Light"/>
          <w:iCs/>
          <w:color w:val="004F8C"/>
          <w:lang w:val="en-AU"/>
        </w:rPr>
        <w:t>Thank you fo</w:t>
      </w:r>
      <w:r w:rsidR="00003137">
        <w:rPr>
          <w:rFonts w:ascii="GillSans Light" w:eastAsia="Cambria" w:hAnsi="GillSans Light"/>
          <w:iCs/>
          <w:color w:val="004F8C"/>
          <w:lang w:val="en-AU"/>
        </w:rPr>
        <w:t>r considering a vacancy with</w:t>
      </w:r>
      <w:r w:rsidR="00A062E1" w:rsidRPr="00A062E1">
        <w:rPr>
          <w:rFonts w:ascii="GillSans Light" w:eastAsia="Cambria" w:hAnsi="GillSans Light"/>
          <w:iCs/>
          <w:color w:val="004F8C"/>
          <w:lang w:val="en-AU"/>
        </w:rPr>
        <w:t xml:space="preserve"> </w:t>
      </w:r>
      <w:r w:rsidR="00003137">
        <w:rPr>
          <w:rFonts w:ascii="GillSans Light" w:eastAsia="Cambria" w:hAnsi="GillSans Light"/>
          <w:iCs/>
          <w:color w:val="004F8C"/>
          <w:lang w:val="en-AU"/>
        </w:rPr>
        <w:t>us</w:t>
      </w:r>
      <w:r w:rsidR="00A062E1" w:rsidRPr="00A062E1">
        <w:rPr>
          <w:rFonts w:ascii="GillSans Light" w:eastAsia="Cambria" w:hAnsi="GillSans Light"/>
          <w:iCs/>
          <w:color w:val="004F8C"/>
          <w:lang w:val="en-AU"/>
        </w:rPr>
        <w:t xml:space="preserve">. </w:t>
      </w:r>
      <w:r w:rsidR="00A062E1" w:rsidRPr="00A062E1">
        <w:rPr>
          <w:rFonts w:ascii="GillSans Light" w:eastAsia="Cambria" w:hAnsi="GillSans Light"/>
          <w:iCs/>
          <w:color w:val="004F8C"/>
        </w:rPr>
        <w:t>This information sheet has been developed to assist you with our recruitment and selection processes. You are encouraged to read this information carefully in conjunction with the Statement of Duties.</w:t>
      </w:r>
    </w:p>
    <w:p w14:paraId="0860F886" w14:textId="77777777" w:rsidR="00A062E1" w:rsidRPr="00003137" w:rsidRDefault="00A062E1" w:rsidP="00EA6CD8">
      <w:pPr>
        <w:pStyle w:val="Heading2"/>
      </w:pPr>
      <w:r w:rsidRPr="00003137">
        <w:fldChar w:fldCharType="begin"/>
      </w:r>
      <w:r w:rsidRPr="00003137">
        <w:instrText xml:space="preserve"> TOC \o "1-3" \h \z \u </w:instrText>
      </w:r>
      <w:r w:rsidRPr="00003137">
        <w:fldChar w:fldCharType="end"/>
      </w:r>
      <w:r w:rsidRPr="00003137">
        <w:t>Vacancy Information</w:t>
      </w:r>
    </w:p>
    <w:p w14:paraId="06A6F30D" w14:textId="17C10759" w:rsidR="00A062E1" w:rsidRPr="00A062E1" w:rsidRDefault="00A062E1" w:rsidP="00EA6CD8">
      <w:pPr>
        <w:spacing w:before="120" w:line="300" w:lineRule="exact"/>
        <w:rPr>
          <w:rFonts w:ascii="Gill Sans MT" w:hAnsi="Gill Sans MT"/>
          <w:sz w:val="22"/>
        </w:rPr>
      </w:pPr>
      <w:r w:rsidRPr="00A062E1">
        <w:rPr>
          <w:rFonts w:ascii="Gill Sans MT" w:hAnsi="Gill Sans MT"/>
          <w:sz w:val="22"/>
        </w:rPr>
        <w:t xml:space="preserve">All Tasmanian State Service positions are filled on the basis of merit. A merit selection process aims to select the best </w:t>
      </w:r>
      <w:r w:rsidR="00EA6CD8">
        <w:rPr>
          <w:rFonts w:ascii="Gill Sans MT" w:hAnsi="Gill Sans MT"/>
          <w:sz w:val="22"/>
        </w:rPr>
        <w:t>applicant</w:t>
      </w:r>
      <w:r w:rsidRPr="00A062E1">
        <w:rPr>
          <w:rFonts w:ascii="Gill Sans MT" w:hAnsi="Gill Sans MT"/>
          <w:sz w:val="22"/>
        </w:rPr>
        <w:t xml:space="preserve"> for a position based on an assessment of the </w:t>
      </w:r>
      <w:r w:rsidR="005214E7">
        <w:rPr>
          <w:rFonts w:ascii="Gill Sans MT" w:hAnsi="Gill Sans MT"/>
          <w:sz w:val="22"/>
        </w:rPr>
        <w:t>applicants’</w:t>
      </w:r>
      <w:r w:rsidRPr="00A062E1">
        <w:rPr>
          <w:rFonts w:ascii="Gill Sans MT" w:hAnsi="Gill Sans MT"/>
          <w:sz w:val="22"/>
        </w:rPr>
        <w:t xml:space="preserve"> work-related qualities and their capacity to achieve outcomes related to the duties of the role.</w:t>
      </w:r>
      <w:r w:rsidR="00182CE1">
        <w:rPr>
          <w:rFonts w:ascii="Gill Sans MT" w:hAnsi="Gill Sans MT"/>
          <w:sz w:val="22"/>
        </w:rPr>
        <w:t xml:space="preserve"> </w:t>
      </w:r>
      <w:r w:rsidRPr="00A062E1">
        <w:rPr>
          <w:rFonts w:ascii="Gill Sans MT" w:hAnsi="Gill Sans MT"/>
          <w:sz w:val="22"/>
        </w:rPr>
        <w:t>The Statement of Duties describes the duties, responsibility, selection criteria and other specific requirements of the role.</w:t>
      </w:r>
    </w:p>
    <w:p w14:paraId="4DC6FAAF" w14:textId="77777777" w:rsidR="00A062E1" w:rsidRDefault="00A062E1" w:rsidP="00EA6CD8">
      <w:pPr>
        <w:spacing w:before="120" w:line="300" w:lineRule="exact"/>
        <w:rPr>
          <w:rFonts w:ascii="Gill Sans MT" w:hAnsi="Gill Sans MT"/>
          <w:sz w:val="22"/>
        </w:rPr>
      </w:pPr>
      <w:r w:rsidRPr="00A062E1">
        <w:rPr>
          <w:rFonts w:ascii="Gill Sans MT" w:hAnsi="Gill Sans MT"/>
          <w:sz w:val="22"/>
        </w:rPr>
        <w:t xml:space="preserve">We encourage you to speak with the contact person listed on the job advertisement to discuss the role in more detail. </w:t>
      </w:r>
    </w:p>
    <w:p w14:paraId="658BF7EB" w14:textId="77777777" w:rsidR="00A062E1" w:rsidRDefault="00A062E1" w:rsidP="00A062E1">
      <w:pPr>
        <w:pStyle w:val="Heading2"/>
      </w:pPr>
      <w:r>
        <w:t>Essential requirements</w:t>
      </w:r>
    </w:p>
    <w:p w14:paraId="45B2E53C" w14:textId="77777777" w:rsidR="00A062E1" w:rsidRPr="00AE3C26" w:rsidRDefault="00A062E1" w:rsidP="00AE3C26">
      <w:pPr>
        <w:pStyle w:val="ListParagraph"/>
        <w:numPr>
          <w:ilvl w:val="0"/>
          <w:numId w:val="4"/>
        </w:numPr>
        <w:spacing w:line="300" w:lineRule="exact"/>
        <w:rPr>
          <w:rFonts w:ascii="Gill Sans MT" w:hAnsi="Gill Sans MT"/>
          <w:sz w:val="22"/>
          <w:szCs w:val="22"/>
        </w:rPr>
      </w:pPr>
      <w:r w:rsidRPr="00AE3C26">
        <w:rPr>
          <w:rFonts w:ascii="Gill Sans MT" w:hAnsi="Gill Sans MT"/>
          <w:sz w:val="22"/>
          <w:szCs w:val="22"/>
        </w:rPr>
        <w:t xml:space="preserve">If a role is subject to an essential requirement you must be able to demonstrate you meet all of the listed requirements. </w:t>
      </w:r>
    </w:p>
    <w:p w14:paraId="7B111A17" w14:textId="77777777" w:rsidR="00A062E1" w:rsidRPr="00AE3C26" w:rsidRDefault="00A062E1" w:rsidP="00AE3C26">
      <w:pPr>
        <w:pStyle w:val="ListParagraph"/>
        <w:numPr>
          <w:ilvl w:val="0"/>
          <w:numId w:val="4"/>
        </w:numPr>
        <w:spacing w:after="120" w:line="300" w:lineRule="exact"/>
        <w:jc w:val="both"/>
        <w:rPr>
          <w:rFonts w:ascii="Gill Sans MT" w:eastAsia="Times New Roman" w:hAnsi="Gill Sans MT"/>
          <w:color w:val="242424"/>
          <w:sz w:val="22"/>
          <w:szCs w:val="22"/>
        </w:rPr>
      </w:pPr>
      <w:r w:rsidRPr="00AE3C26">
        <w:rPr>
          <w:rFonts w:ascii="Gill Sans MT" w:eastAsia="Times New Roman" w:hAnsi="Gill Sans MT"/>
          <w:color w:val="242424"/>
          <w:sz w:val="22"/>
          <w:szCs w:val="22"/>
        </w:rPr>
        <w:t>If a position is subject to pre-employment checks and you have been successful in the application process, you will be asked to undertake these checks prior to being appointed to the role.</w:t>
      </w:r>
    </w:p>
    <w:p w14:paraId="5A22E8C1" w14:textId="77777777" w:rsidR="00A062E1" w:rsidRPr="00AE3C26" w:rsidRDefault="00A062E1" w:rsidP="00AE3C26">
      <w:pPr>
        <w:pStyle w:val="ListParagraph"/>
        <w:numPr>
          <w:ilvl w:val="0"/>
          <w:numId w:val="4"/>
        </w:numPr>
        <w:spacing w:line="300" w:lineRule="exact"/>
        <w:rPr>
          <w:rFonts w:ascii="Gill Sans MT" w:hAnsi="Gill Sans MT"/>
          <w:sz w:val="22"/>
          <w:szCs w:val="22"/>
        </w:rPr>
      </w:pPr>
      <w:r w:rsidRPr="00AE3C26">
        <w:rPr>
          <w:rFonts w:ascii="Gill Sans MT" w:hAnsi="Gill Sans MT"/>
          <w:sz w:val="22"/>
          <w:szCs w:val="22"/>
        </w:rPr>
        <w:t xml:space="preserve">The Statement of Duties will specify any essential requirements for the role. </w:t>
      </w:r>
    </w:p>
    <w:p w14:paraId="08480C75" w14:textId="77777777" w:rsidR="00A062E1" w:rsidRDefault="00A062E1" w:rsidP="00A062E1">
      <w:pPr>
        <w:pStyle w:val="Heading2"/>
      </w:pPr>
      <w:r w:rsidRPr="00EA4214">
        <w:t xml:space="preserve">Your </w:t>
      </w:r>
      <w:r>
        <w:t>short form a</w:t>
      </w:r>
      <w:r w:rsidRPr="00EA4214">
        <w:t>pplication</w:t>
      </w:r>
    </w:p>
    <w:p w14:paraId="4F129DE6" w14:textId="1D8D2EE0" w:rsidR="00AE3C26" w:rsidRPr="00AE3C26" w:rsidRDefault="00876B87" w:rsidP="00182CE1">
      <w:pPr>
        <w:spacing w:before="120" w:after="120"/>
        <w:rPr>
          <w:rFonts w:ascii="Gill Sans MT" w:hAnsi="Gill Sans MT"/>
          <w:sz w:val="22"/>
          <w:lang w:val="en-AU" w:eastAsia="en-US"/>
        </w:rPr>
      </w:pPr>
      <w:r w:rsidRPr="00876B87">
        <w:rPr>
          <w:rFonts w:ascii="Gill Sans MT" w:hAnsi="Gill Sans MT"/>
          <w:sz w:val="22"/>
          <w:lang w:val="en-AU" w:eastAsia="en-US"/>
        </w:rPr>
        <w:t xml:space="preserve">A short form application replaces the need to provide a lengthy written response to the selection criteria. A short form application consists of </w:t>
      </w:r>
      <w:r>
        <w:rPr>
          <w:rFonts w:ascii="Gill Sans MT" w:hAnsi="Gill Sans MT"/>
          <w:sz w:val="22"/>
          <w:lang w:val="en-AU" w:eastAsia="en-US"/>
        </w:rPr>
        <w:t>a</w:t>
      </w:r>
      <w:r w:rsidR="00AE3C26" w:rsidRPr="00AE3C26">
        <w:rPr>
          <w:rFonts w:ascii="Gill Sans MT" w:hAnsi="Gill Sans MT"/>
          <w:sz w:val="22"/>
          <w:lang w:val="en-AU" w:eastAsia="en-US"/>
        </w:rPr>
        <w:t>:</w:t>
      </w:r>
    </w:p>
    <w:p w14:paraId="18405FA4" w14:textId="77777777" w:rsidR="00A062E1" w:rsidRPr="00A062E1" w:rsidRDefault="00A062E1" w:rsidP="00182CE1">
      <w:pPr>
        <w:numPr>
          <w:ilvl w:val="0"/>
          <w:numId w:val="3"/>
        </w:numPr>
        <w:spacing w:before="120" w:after="120"/>
        <w:jc w:val="both"/>
        <w:rPr>
          <w:rFonts w:ascii="Gill Sans MT" w:eastAsia="Times New Roman" w:hAnsi="Gill Sans MT"/>
          <w:color w:val="242424"/>
          <w:sz w:val="22"/>
        </w:rPr>
      </w:pPr>
      <w:r w:rsidRPr="00A062E1">
        <w:rPr>
          <w:rFonts w:ascii="Gill Sans MT" w:eastAsia="Times New Roman" w:hAnsi="Gill Sans MT"/>
          <w:color w:val="242424"/>
          <w:sz w:val="22"/>
        </w:rPr>
        <w:t xml:space="preserve">A </w:t>
      </w:r>
      <w:r w:rsidR="00346668">
        <w:rPr>
          <w:rFonts w:ascii="Gill Sans MT" w:eastAsia="Times New Roman" w:hAnsi="Gill Sans MT"/>
          <w:color w:val="242424"/>
          <w:sz w:val="22"/>
        </w:rPr>
        <w:t>short form application</w:t>
      </w:r>
      <w:r w:rsidRPr="00A062E1">
        <w:rPr>
          <w:rFonts w:ascii="Gill Sans MT" w:eastAsia="Times New Roman" w:hAnsi="Gill Sans MT"/>
          <w:color w:val="242424"/>
          <w:sz w:val="22"/>
        </w:rPr>
        <w:t xml:space="preserve"> – 1-2 page outlining your experience, skills and knowledge as they relate to the Statement of Duties for the role.</w:t>
      </w:r>
      <w:r w:rsidRPr="00A062E1">
        <w:rPr>
          <w:rFonts w:ascii="Gill Sans MT" w:eastAsia="Times New Roman" w:hAnsi="Gill Sans MT"/>
          <w:color w:val="242424"/>
          <w:sz w:val="22"/>
          <w:u w:val="single"/>
        </w:rPr>
        <w:t xml:space="preserve"> </w:t>
      </w:r>
    </w:p>
    <w:p w14:paraId="78A1DD4F" w14:textId="77777777" w:rsidR="00A062E1" w:rsidRPr="00A062E1" w:rsidRDefault="00A062E1" w:rsidP="00182CE1">
      <w:pPr>
        <w:numPr>
          <w:ilvl w:val="0"/>
          <w:numId w:val="3"/>
        </w:numPr>
        <w:spacing w:before="120" w:after="120"/>
        <w:jc w:val="both"/>
        <w:rPr>
          <w:rFonts w:ascii="Gill Sans MT" w:eastAsia="Times New Roman" w:hAnsi="Gill Sans MT"/>
          <w:color w:val="242424"/>
          <w:sz w:val="22"/>
        </w:rPr>
      </w:pPr>
      <w:r w:rsidRPr="00A062E1">
        <w:rPr>
          <w:rFonts w:ascii="Gill Sans MT" w:eastAsia="Times New Roman" w:hAnsi="Gill Sans MT"/>
          <w:color w:val="242424"/>
          <w:sz w:val="22"/>
        </w:rPr>
        <w:t>A current CV/resume – outlining your contact details, employment and education history, any training and development you have completed and other relevant information that supports your application.</w:t>
      </w:r>
    </w:p>
    <w:p w14:paraId="74B40B85" w14:textId="77777777" w:rsidR="00A062E1" w:rsidRPr="007C7AF5" w:rsidRDefault="00A062E1" w:rsidP="003638BB">
      <w:pPr>
        <w:pStyle w:val="Heading2"/>
        <w:rPr>
          <w:lang w:val="en-US"/>
        </w:rPr>
      </w:pPr>
      <w:r w:rsidRPr="007C7AF5">
        <w:rPr>
          <w:lang w:val="en-US"/>
        </w:rPr>
        <w:t>Submitting your short form application</w:t>
      </w:r>
    </w:p>
    <w:p w14:paraId="3A2AD5D8" w14:textId="0E91373B" w:rsidR="00A062E1" w:rsidRPr="003638BB" w:rsidRDefault="00A062E1" w:rsidP="00EA6CD8">
      <w:pPr>
        <w:spacing w:before="120" w:line="300" w:lineRule="exact"/>
        <w:rPr>
          <w:rFonts w:ascii="Gill Sans MT" w:hAnsi="Gill Sans MT"/>
          <w:sz w:val="22"/>
          <w:szCs w:val="22"/>
        </w:rPr>
      </w:pPr>
      <w:r w:rsidRPr="003638BB">
        <w:rPr>
          <w:rFonts w:ascii="Gill Sans MT" w:hAnsi="Gill Sans MT"/>
          <w:sz w:val="22"/>
          <w:szCs w:val="22"/>
        </w:rPr>
        <w:t>Applications should be submitted online by the advertised closing date via</w:t>
      </w:r>
      <w:r w:rsidR="002678F4">
        <w:rPr>
          <w:rFonts w:ascii="Gill Sans MT" w:hAnsi="Gill Sans MT"/>
          <w:sz w:val="22"/>
          <w:szCs w:val="22"/>
        </w:rPr>
        <w:t xml:space="preserve"> the</w:t>
      </w:r>
      <w:r w:rsidRPr="003638BB">
        <w:rPr>
          <w:rFonts w:ascii="Gill Sans MT" w:hAnsi="Gill Sans MT"/>
          <w:sz w:val="22"/>
          <w:szCs w:val="22"/>
        </w:rPr>
        <w:t xml:space="preserve"> </w:t>
      </w:r>
      <w:hyperlink r:id="rId7" w:history="1">
        <w:r w:rsidR="004A4013">
          <w:rPr>
            <w:rStyle w:val="Hyperlink"/>
            <w:rFonts w:ascii="Gill Sans MT" w:hAnsi="Gill Sans MT"/>
            <w:sz w:val="22"/>
            <w:szCs w:val="22"/>
          </w:rPr>
          <w:t>Tasmanian Government Jobs Website</w:t>
        </w:r>
      </w:hyperlink>
      <w:r w:rsidRPr="003638BB">
        <w:rPr>
          <w:rFonts w:ascii="Gill Sans MT" w:hAnsi="Gill Sans MT"/>
          <w:sz w:val="22"/>
          <w:szCs w:val="22"/>
        </w:rPr>
        <w:t xml:space="preserve">. Go to the relevant vacancy and click the ‘Apply now’ button. You will be prompted to complete an online application form and attach your short form application (1-2 page </w:t>
      </w:r>
      <w:r w:rsidR="00E4553E">
        <w:rPr>
          <w:rFonts w:ascii="Gill Sans MT" w:hAnsi="Gill Sans MT"/>
          <w:sz w:val="22"/>
          <w:szCs w:val="22"/>
        </w:rPr>
        <w:t>covering letter</w:t>
      </w:r>
      <w:r w:rsidRPr="003638BB">
        <w:rPr>
          <w:rFonts w:ascii="Gill Sans MT" w:hAnsi="Gill Sans MT"/>
          <w:sz w:val="22"/>
          <w:szCs w:val="22"/>
        </w:rPr>
        <w:t xml:space="preserve"> and CV/resume).</w:t>
      </w:r>
    </w:p>
    <w:p w14:paraId="185A81EF" w14:textId="74FD41AE" w:rsidR="0085666B" w:rsidRDefault="00A062E1" w:rsidP="00D51102">
      <w:pPr>
        <w:spacing w:before="120" w:after="360" w:line="300" w:lineRule="exact"/>
        <w:rPr>
          <w:rFonts w:ascii="Gill Sans MT" w:hAnsi="Gill Sans MT"/>
          <w:sz w:val="22"/>
          <w:szCs w:val="22"/>
        </w:rPr>
      </w:pPr>
      <w:r w:rsidRPr="003638BB">
        <w:rPr>
          <w:rFonts w:ascii="Gill Sans MT" w:hAnsi="Gill Sans MT"/>
          <w:sz w:val="22"/>
          <w:szCs w:val="22"/>
        </w:rPr>
        <w:t xml:space="preserve">Please note that we do not require a separate statement addressing the selection criteria, you will receive an email acknowledgement of the </w:t>
      </w:r>
      <w:proofErr w:type="spellStart"/>
      <w:r w:rsidRPr="003638BB">
        <w:rPr>
          <w:rFonts w:ascii="Gill Sans MT" w:hAnsi="Gill Sans MT"/>
          <w:sz w:val="22"/>
          <w:szCs w:val="22"/>
        </w:rPr>
        <w:t>lodgement</w:t>
      </w:r>
      <w:proofErr w:type="spellEnd"/>
      <w:r w:rsidRPr="003638BB">
        <w:rPr>
          <w:rFonts w:ascii="Gill Sans MT" w:hAnsi="Gill Sans MT"/>
          <w:sz w:val="22"/>
          <w:szCs w:val="22"/>
        </w:rPr>
        <w:t xml:space="preserve"> of your application.</w:t>
      </w:r>
    </w:p>
    <w:p w14:paraId="7A499C47" w14:textId="4FF0AD3A" w:rsidR="00284A67" w:rsidRPr="00D51102" w:rsidRDefault="00284A67" w:rsidP="0085666B">
      <w:pPr>
        <w:rPr>
          <w:rFonts w:ascii="Gill Sans MT" w:hAnsi="Gill Sans MT"/>
          <w:sz w:val="22"/>
          <w:szCs w:val="22"/>
        </w:rPr>
      </w:pPr>
    </w:p>
    <w:p w14:paraId="633765B8" w14:textId="77777777" w:rsidR="003638BB" w:rsidRDefault="003638BB" w:rsidP="002B650C">
      <w:pPr>
        <w:pStyle w:val="Heading2"/>
        <w:spacing w:before="840"/>
      </w:pPr>
      <w:r>
        <w:t>Selection Process</w:t>
      </w:r>
    </w:p>
    <w:p w14:paraId="22D332E2" w14:textId="62229078" w:rsidR="003638BB" w:rsidRDefault="003638BB" w:rsidP="003638BB">
      <w:pPr>
        <w:spacing w:line="300" w:lineRule="exact"/>
        <w:rPr>
          <w:rFonts w:ascii="Gill Sans MT" w:hAnsi="Gill Sans MT"/>
          <w:sz w:val="22"/>
        </w:rPr>
      </w:pPr>
      <w:r w:rsidRPr="003638BB">
        <w:rPr>
          <w:rFonts w:ascii="Gill Sans MT" w:hAnsi="Gill Sans MT"/>
          <w:sz w:val="22"/>
        </w:rPr>
        <w:t>A selection panel will assess the applications and create a shortlist of applicants to progress. If shortlisted, a panel member will contact you to arrange further assessment.</w:t>
      </w:r>
      <w:r w:rsidR="00A734EA">
        <w:rPr>
          <w:rFonts w:ascii="Gill Sans MT" w:hAnsi="Gill Sans MT"/>
          <w:sz w:val="22"/>
        </w:rPr>
        <w:t xml:space="preserve"> </w:t>
      </w:r>
      <w:r w:rsidRPr="003638BB">
        <w:rPr>
          <w:rFonts w:ascii="Gill Sans MT" w:hAnsi="Gill Sans MT"/>
          <w:sz w:val="22"/>
        </w:rPr>
        <w:t xml:space="preserve">You are welcome to phone or email the contact person to discuss the progress of your application at any point during the process. </w:t>
      </w:r>
    </w:p>
    <w:p w14:paraId="1B53C612" w14:textId="77777777" w:rsidR="003638BB" w:rsidRDefault="003638BB" w:rsidP="003638BB">
      <w:pPr>
        <w:pStyle w:val="Heading2"/>
      </w:pPr>
      <w:r>
        <w:t>Selection Process Outcomes</w:t>
      </w:r>
    </w:p>
    <w:p w14:paraId="77E25C54" w14:textId="77777777" w:rsidR="00EA6CD8" w:rsidRDefault="00003137" w:rsidP="00EA6CD8">
      <w:pPr>
        <w:spacing w:before="120" w:line="300" w:lineRule="exact"/>
        <w:rPr>
          <w:rFonts w:ascii="Gill Sans MT" w:hAnsi="Gill Sans MT"/>
          <w:sz w:val="22"/>
          <w:szCs w:val="22"/>
          <w:lang w:val="en-AU" w:eastAsia="en-US"/>
        </w:rPr>
      </w:pPr>
      <w:r>
        <w:rPr>
          <w:rFonts w:ascii="Gill Sans MT" w:hAnsi="Gill Sans MT"/>
          <w:sz w:val="22"/>
          <w:szCs w:val="22"/>
          <w:lang w:val="en-AU" w:eastAsia="en-US"/>
        </w:rPr>
        <w:t xml:space="preserve">The selection panel will make a recommendation for appointment. Applicants will be advised of the outcome of the selection process in writing. </w:t>
      </w:r>
    </w:p>
    <w:p w14:paraId="41FD00C5" w14:textId="77777777" w:rsidR="00003137" w:rsidRDefault="00003137" w:rsidP="00EA6CD8">
      <w:pPr>
        <w:spacing w:before="120" w:line="300" w:lineRule="exact"/>
        <w:rPr>
          <w:rFonts w:ascii="Gill Sans MT" w:hAnsi="Gill Sans MT"/>
          <w:sz w:val="22"/>
          <w:szCs w:val="22"/>
          <w:lang w:val="en-AU" w:eastAsia="en-US"/>
        </w:rPr>
      </w:pPr>
      <w:r>
        <w:rPr>
          <w:rFonts w:ascii="Gill Sans MT" w:hAnsi="Gill Sans MT"/>
          <w:sz w:val="22"/>
          <w:szCs w:val="22"/>
          <w:lang w:val="en-AU" w:eastAsia="en-US"/>
        </w:rPr>
        <w:t xml:space="preserve">Applicants may request post selection feedback from the selection panel. Feedback is based upon an assessment of the applicant’s suitability in relation to each of the selection criteria. Feedback </w:t>
      </w:r>
      <w:r w:rsidR="00AE3C26">
        <w:rPr>
          <w:rFonts w:ascii="Gill Sans MT" w:hAnsi="Gill Sans MT"/>
          <w:sz w:val="22"/>
          <w:szCs w:val="22"/>
          <w:lang w:val="en-AU" w:eastAsia="en-US"/>
        </w:rPr>
        <w:t>is</w:t>
      </w:r>
      <w:r>
        <w:rPr>
          <w:rFonts w:ascii="Gill Sans MT" w:hAnsi="Gill Sans MT"/>
          <w:sz w:val="22"/>
          <w:szCs w:val="22"/>
          <w:lang w:val="en-AU" w:eastAsia="en-US"/>
        </w:rPr>
        <w:t xml:space="preserve"> normally not provided until an appointment to the position has been made. </w:t>
      </w:r>
    </w:p>
    <w:p w14:paraId="221361F5" w14:textId="77777777" w:rsidR="00003137" w:rsidRDefault="00003137" w:rsidP="00EA6CD8">
      <w:pPr>
        <w:spacing w:before="120" w:line="300" w:lineRule="exact"/>
        <w:rPr>
          <w:rFonts w:ascii="Gill Sans MT" w:hAnsi="Gill Sans MT"/>
          <w:sz w:val="22"/>
          <w:szCs w:val="22"/>
          <w:lang w:val="en-AU" w:eastAsia="en-US"/>
        </w:rPr>
      </w:pPr>
      <w:r>
        <w:rPr>
          <w:rFonts w:ascii="Gill Sans MT" w:hAnsi="Gill Sans MT"/>
          <w:sz w:val="22"/>
          <w:szCs w:val="22"/>
          <w:lang w:val="en-AU" w:eastAsia="en-US"/>
        </w:rPr>
        <w:t>The selection process for a vacancy may be used to fill subsequent or similar vacancies for up to six months from the date a position was advertised.</w:t>
      </w:r>
    </w:p>
    <w:p w14:paraId="5CA1A60E" w14:textId="77777777" w:rsidR="00003137" w:rsidRPr="00003137" w:rsidRDefault="00003137" w:rsidP="00EA6CD8">
      <w:pPr>
        <w:spacing w:before="240" w:line="300" w:lineRule="exact"/>
        <w:rPr>
          <w:rFonts w:ascii="Gill Sans MT" w:hAnsi="Gill Sans MT"/>
          <w:sz w:val="22"/>
          <w:szCs w:val="22"/>
          <w:lang w:val="en-AU" w:eastAsia="en-US"/>
        </w:rPr>
      </w:pPr>
      <w:r>
        <w:rPr>
          <w:rFonts w:ascii="Gill Sans MT" w:hAnsi="Gill Sans MT"/>
          <w:sz w:val="22"/>
          <w:szCs w:val="22"/>
          <w:lang w:val="en-AU" w:eastAsia="en-US"/>
        </w:rPr>
        <w:t xml:space="preserve">For further information and other opportunities within the Tasmanian State Service, visit the </w:t>
      </w:r>
      <w:hyperlink r:id="rId8" w:history="1">
        <w:r w:rsidR="002678F4" w:rsidRPr="002678F4">
          <w:rPr>
            <w:rStyle w:val="Hyperlink"/>
            <w:rFonts w:ascii="Gill Sans MT" w:hAnsi="Gill Sans MT"/>
            <w:sz w:val="22"/>
            <w:szCs w:val="22"/>
            <w:lang w:val="en-AU" w:eastAsia="en-US"/>
          </w:rPr>
          <w:t>Tasmanian Government Jobs Website</w:t>
        </w:r>
      </w:hyperlink>
      <w:r>
        <w:rPr>
          <w:rFonts w:ascii="Gill Sans MT" w:hAnsi="Gill Sans MT"/>
          <w:sz w:val="22"/>
          <w:szCs w:val="22"/>
          <w:lang w:val="en-AU" w:eastAsia="en-US"/>
        </w:rPr>
        <w:t xml:space="preserve">. </w:t>
      </w:r>
    </w:p>
    <w:p w14:paraId="406C4DD0" w14:textId="77777777" w:rsidR="00BB17E6" w:rsidRPr="00003137" w:rsidRDefault="00BB17E6">
      <w:pPr>
        <w:rPr>
          <w:rFonts w:eastAsia="Cambria"/>
          <w:color w:val="004F8C"/>
          <w:lang w:eastAsia="en-US"/>
        </w:rPr>
      </w:pPr>
    </w:p>
    <w:sectPr w:rsidR="00BB17E6" w:rsidRPr="00003137" w:rsidSect="00003137">
      <w:headerReference w:type="default" r:id="rId9"/>
      <w:headerReference w:type="first" r:id="rId10"/>
      <w:footerReference w:type="first" r:id="rId11"/>
      <w:pgSz w:w="11900" w:h="16840"/>
      <w:pgMar w:top="1440" w:right="907" w:bottom="1440" w:left="907" w:header="737" w:footer="46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D89E2E" w14:textId="77777777" w:rsidR="00641CB1" w:rsidRDefault="00641CB1" w:rsidP="00A95CE2">
      <w:r>
        <w:separator/>
      </w:r>
    </w:p>
  </w:endnote>
  <w:endnote w:type="continuationSeparator" w:id="0">
    <w:p w14:paraId="27DCA8A2" w14:textId="77777777" w:rsidR="00641CB1" w:rsidRDefault="00641CB1" w:rsidP="00A95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illSans">
    <w:altName w:val="Arial"/>
    <w:charset w:val="00"/>
    <w:family w:val="swiss"/>
    <w:pitch w:val="variable"/>
    <w:sig w:usb0="00000001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Swis721 Th BT">
    <w:charset w:val="00"/>
    <w:family w:val="auto"/>
    <w:pitch w:val="variable"/>
    <w:sig w:usb0="00000003" w:usb1="00000000" w:usb2="00000000" w:usb3="00000000" w:csb0="00000001" w:csb1="00000000"/>
  </w:font>
  <w:font w:name="GillSans Light">
    <w:altName w:val="Segoe UI Semilight"/>
    <w:charset w:val="00"/>
    <w:family w:val="swiss"/>
    <w:pitch w:val="variable"/>
    <w:sig w:usb0="00000001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F0232" w14:textId="77777777" w:rsidR="00A95CE2" w:rsidRPr="00B36285" w:rsidRDefault="00003137" w:rsidP="00A95CE2">
    <w:pPr>
      <w:pStyle w:val="Footer"/>
    </w:pPr>
    <w:r>
      <w:t>Human Resources</w:t>
    </w:r>
  </w:p>
  <w:p w14:paraId="48C43286" w14:textId="77777777" w:rsidR="00A95CE2" w:rsidRPr="00CF4BFD" w:rsidRDefault="00003137" w:rsidP="00A95CE2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511F0F44" wp14:editId="2F997A8C">
          <wp:simplePos x="0" y="0"/>
          <wp:positionH relativeFrom="column">
            <wp:posOffset>-916940</wp:posOffset>
          </wp:positionH>
          <wp:positionV relativeFrom="paragraph">
            <wp:posOffset>802005</wp:posOffset>
          </wp:positionV>
          <wp:extent cx="7559040" cy="10693400"/>
          <wp:effectExtent l="0" t="0" r="0" b="0"/>
          <wp:wrapNone/>
          <wp:docPr id="103" name="Picture 103" descr="Description: Conservative Re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Conservative Repo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2DFF1458" wp14:editId="2DBC3263">
          <wp:simplePos x="0" y="0"/>
          <wp:positionH relativeFrom="column">
            <wp:posOffset>-916940</wp:posOffset>
          </wp:positionH>
          <wp:positionV relativeFrom="paragraph">
            <wp:posOffset>802005</wp:posOffset>
          </wp:positionV>
          <wp:extent cx="7559040" cy="10693400"/>
          <wp:effectExtent l="0" t="0" r="0" b="0"/>
          <wp:wrapNone/>
          <wp:docPr id="104" name="Picture 2" descr="Description: Conservative Re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onservative Repor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5CE2" w:rsidRPr="00B36285">
      <w:t xml:space="preserve">Department </w:t>
    </w:r>
    <w:r>
      <w:t>of Justice</w:t>
    </w:r>
  </w:p>
  <w:p w14:paraId="29D309E9" w14:textId="77777777" w:rsidR="00A95CE2" w:rsidRDefault="00A95C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B0DA17" w14:textId="77777777" w:rsidR="00641CB1" w:rsidRDefault="00641CB1" w:rsidP="00A95CE2">
      <w:r>
        <w:separator/>
      </w:r>
    </w:p>
  </w:footnote>
  <w:footnote w:type="continuationSeparator" w:id="0">
    <w:p w14:paraId="45120A88" w14:textId="77777777" w:rsidR="00641CB1" w:rsidRDefault="00641CB1" w:rsidP="00A95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E0CF8" w14:textId="77777777" w:rsidR="00A95CE2" w:rsidRDefault="00003137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 wp14:anchorId="00F286AA" wp14:editId="7324C953">
          <wp:simplePos x="0" y="0"/>
          <wp:positionH relativeFrom="page">
            <wp:posOffset>-5080</wp:posOffset>
          </wp:positionH>
          <wp:positionV relativeFrom="page">
            <wp:posOffset>6350</wp:posOffset>
          </wp:positionV>
          <wp:extent cx="7553960" cy="10685145"/>
          <wp:effectExtent l="0" t="0" r="0" b="0"/>
          <wp:wrapNone/>
          <wp:docPr id="101" name="Picture 3" descr="Description: Info Sheet_Series1_Blue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Info Sheet_Series1_Blue2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984CA" w14:textId="77777777" w:rsidR="00A95CE2" w:rsidRDefault="00003137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6192" behindDoc="1" locked="0" layoutInCell="1" allowOverlap="1" wp14:anchorId="654C5D60" wp14:editId="3DA72ABB">
          <wp:simplePos x="0" y="0"/>
          <wp:positionH relativeFrom="page">
            <wp:posOffset>-5080</wp:posOffset>
          </wp:positionH>
          <wp:positionV relativeFrom="page">
            <wp:posOffset>-10795</wp:posOffset>
          </wp:positionV>
          <wp:extent cx="7553960" cy="10685145"/>
          <wp:effectExtent l="0" t="0" r="0" b="0"/>
          <wp:wrapNone/>
          <wp:docPr id="102" name="Picture 102" descr="Description: Info Sheet_Series1_Blue1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Info Sheet_Series1_Blue1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FB5"/>
    <w:multiLevelType w:val="hybridMultilevel"/>
    <w:tmpl w:val="8D624970"/>
    <w:lvl w:ilvl="0" w:tplc="DEE0B70A">
      <w:start w:val="1"/>
      <w:numFmt w:val="bullet"/>
      <w:pStyle w:val="GovBullets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37E5D"/>
    <w:multiLevelType w:val="hybridMultilevel"/>
    <w:tmpl w:val="2E04DE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9E31064"/>
    <w:multiLevelType w:val="hybridMultilevel"/>
    <w:tmpl w:val="FFB8BD2C"/>
    <w:lvl w:ilvl="0" w:tplc="867E1C86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826F9D"/>
    <w:multiLevelType w:val="hybridMultilevel"/>
    <w:tmpl w:val="4B1AB9FA"/>
    <w:lvl w:ilvl="0" w:tplc="63A07C6A">
      <w:start w:val="1"/>
      <w:numFmt w:val="decimal"/>
      <w:pStyle w:val="GovNumberedBullets"/>
      <w:lvlText w:val="%1.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embedSystem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2E1"/>
    <w:rsid w:val="00003137"/>
    <w:rsid w:val="00182CE1"/>
    <w:rsid w:val="002678F4"/>
    <w:rsid w:val="00284A67"/>
    <w:rsid w:val="002B650C"/>
    <w:rsid w:val="003405E9"/>
    <w:rsid w:val="00346668"/>
    <w:rsid w:val="003561A3"/>
    <w:rsid w:val="003638BB"/>
    <w:rsid w:val="00374A7A"/>
    <w:rsid w:val="0038556A"/>
    <w:rsid w:val="004A06D8"/>
    <w:rsid w:val="004A4013"/>
    <w:rsid w:val="005214E7"/>
    <w:rsid w:val="00641CB1"/>
    <w:rsid w:val="006522AE"/>
    <w:rsid w:val="006D4963"/>
    <w:rsid w:val="0085666B"/>
    <w:rsid w:val="00876B87"/>
    <w:rsid w:val="009A7CD6"/>
    <w:rsid w:val="00A041B6"/>
    <w:rsid w:val="00A062E1"/>
    <w:rsid w:val="00A44C14"/>
    <w:rsid w:val="00A734EA"/>
    <w:rsid w:val="00A95CE2"/>
    <w:rsid w:val="00AE3C26"/>
    <w:rsid w:val="00BB17E6"/>
    <w:rsid w:val="00C51F95"/>
    <w:rsid w:val="00D51102"/>
    <w:rsid w:val="00E4553E"/>
    <w:rsid w:val="00E51268"/>
    <w:rsid w:val="00EA6CD8"/>
    <w:rsid w:val="00F8577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CABC1E"/>
  <w15:chartTrackingRefBased/>
  <w15:docId w15:val="{9F1B8140-ADFD-4DB4-A98C-CA71B000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CE2"/>
    <w:rPr>
      <w:rFonts w:ascii="GillSans" w:hAnsi="GillSans"/>
      <w:sz w:val="24"/>
      <w:szCs w:val="24"/>
      <w:lang w:val="en-US" w:eastAsia="ja-JP"/>
    </w:rPr>
  </w:style>
  <w:style w:type="paragraph" w:styleId="Heading2">
    <w:name w:val="heading 2"/>
    <w:next w:val="Normal"/>
    <w:link w:val="Heading2Char"/>
    <w:uiPriority w:val="9"/>
    <w:unhideWhenUsed/>
    <w:qFormat/>
    <w:rsid w:val="00003137"/>
    <w:pPr>
      <w:spacing w:before="240" w:after="120"/>
      <w:contextualSpacing/>
      <w:outlineLvl w:val="1"/>
    </w:pPr>
    <w:rPr>
      <w:rFonts w:ascii="Gill Sans MT" w:eastAsia="MS Gothic" w:hAnsi="Gill Sans MT" w:cs="Times New Roman (Headings CS)"/>
      <w:color w:val="1E499C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CE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A95CE2"/>
    <w:rPr>
      <w:rFonts w:ascii="Swis721 Th BT" w:hAnsi="Swis721 Th BT"/>
    </w:rPr>
  </w:style>
  <w:style w:type="paragraph" w:styleId="Footer">
    <w:name w:val="footer"/>
    <w:basedOn w:val="Normal"/>
    <w:link w:val="FooterChar"/>
    <w:uiPriority w:val="99"/>
    <w:unhideWhenUsed/>
    <w:rsid w:val="00A95CE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95CE2"/>
    <w:rPr>
      <w:rFonts w:ascii="Swis721 Th BT" w:hAnsi="Swis721 Th BT"/>
    </w:rPr>
  </w:style>
  <w:style w:type="paragraph" w:customStyle="1" w:styleId="GovWhiteHeading1">
    <w:name w:val="Gov White Heading 1"/>
    <w:basedOn w:val="Normal"/>
    <w:qFormat/>
    <w:rsid w:val="00A95CE2"/>
    <w:rPr>
      <w:rFonts w:eastAsia="Cambria"/>
      <w:color w:val="FFFFFF"/>
      <w:sz w:val="88"/>
      <w:lang w:eastAsia="en-US"/>
    </w:rPr>
  </w:style>
  <w:style w:type="paragraph" w:customStyle="1" w:styleId="GovWhiteHeading2">
    <w:name w:val="Gov White Heading 2"/>
    <w:basedOn w:val="Normal"/>
    <w:qFormat/>
    <w:rsid w:val="00A95CE2"/>
    <w:rPr>
      <w:rFonts w:eastAsia="Cambria"/>
      <w:caps/>
      <w:color w:val="FFFFFF"/>
      <w:sz w:val="36"/>
      <w:lang w:eastAsia="en-US"/>
    </w:rPr>
  </w:style>
  <w:style w:type="paragraph" w:customStyle="1" w:styleId="GovSectionOpeningParagraph">
    <w:name w:val="Gov Section Opening Paragraph"/>
    <w:qFormat/>
    <w:rsid w:val="00A95CE2"/>
    <w:pPr>
      <w:tabs>
        <w:tab w:val="left" w:pos="2268"/>
      </w:tabs>
      <w:spacing w:after="240" w:line="420" w:lineRule="exact"/>
    </w:pPr>
    <w:rPr>
      <w:rFonts w:ascii="GillSans Light" w:eastAsia="Cambria" w:hAnsi="GillSans Light"/>
      <w:color w:val="004F8C"/>
      <w:sz w:val="28"/>
      <w:szCs w:val="24"/>
      <w:lang w:val="en-US" w:eastAsia="en-US"/>
    </w:rPr>
  </w:style>
  <w:style w:type="paragraph" w:customStyle="1" w:styleId="GovHeading3">
    <w:name w:val="Gov Heading 3"/>
    <w:qFormat/>
    <w:rsid w:val="00A95CE2"/>
    <w:pPr>
      <w:spacing w:before="240" w:after="120"/>
    </w:pPr>
    <w:rPr>
      <w:rFonts w:ascii="GillSans" w:eastAsia="Times New Roman" w:hAnsi="GillSans"/>
      <w:bCs/>
      <w:sz w:val="28"/>
      <w:szCs w:val="24"/>
      <w:lang w:val="en-US" w:eastAsia="en-US"/>
    </w:rPr>
  </w:style>
  <w:style w:type="paragraph" w:customStyle="1" w:styleId="GovBody">
    <w:name w:val="Gov Body"/>
    <w:basedOn w:val="Normal"/>
    <w:qFormat/>
    <w:rsid w:val="00A95CE2"/>
    <w:pPr>
      <w:spacing w:after="120" w:line="280" w:lineRule="exact"/>
    </w:pPr>
    <w:rPr>
      <w:rFonts w:ascii="GillSans Light" w:eastAsia="Cambria" w:hAnsi="GillSans Light"/>
      <w:sz w:val="22"/>
      <w:lang w:eastAsia="en-US"/>
    </w:rPr>
  </w:style>
  <w:style w:type="paragraph" w:customStyle="1" w:styleId="GovHeading4">
    <w:name w:val="Gov Heading 4"/>
    <w:basedOn w:val="GovBody"/>
    <w:qFormat/>
    <w:rsid w:val="00A95CE2"/>
    <w:pPr>
      <w:spacing w:before="200" w:after="60"/>
    </w:pPr>
    <w:rPr>
      <w:rFonts w:ascii="GillSans" w:hAnsi="GillSans"/>
      <w:color w:val="004F8C"/>
      <w:sz w:val="24"/>
    </w:rPr>
  </w:style>
  <w:style w:type="paragraph" w:customStyle="1" w:styleId="GovBullets">
    <w:name w:val="Gov Bullets"/>
    <w:basedOn w:val="GovBody"/>
    <w:qFormat/>
    <w:rsid w:val="00A95CE2"/>
    <w:pPr>
      <w:numPr>
        <w:numId w:val="1"/>
      </w:numPr>
      <w:spacing w:after="80"/>
    </w:pPr>
  </w:style>
  <w:style w:type="paragraph" w:customStyle="1" w:styleId="GovNumberedBullets">
    <w:name w:val="Gov Numbered Bullets"/>
    <w:basedOn w:val="GovBody"/>
    <w:qFormat/>
    <w:rsid w:val="00A95CE2"/>
    <w:pPr>
      <w:numPr>
        <w:numId w:val="2"/>
      </w:numPr>
      <w:spacing w:after="80"/>
    </w:pPr>
  </w:style>
  <w:style w:type="paragraph" w:customStyle="1" w:styleId="GovBodyWhite">
    <w:name w:val="Gov Body White"/>
    <w:basedOn w:val="Normal"/>
    <w:qFormat/>
    <w:rsid w:val="00A95CE2"/>
    <w:pPr>
      <w:spacing w:after="120" w:line="300" w:lineRule="exact"/>
    </w:pPr>
    <w:rPr>
      <w:rFonts w:ascii="GillSans Light" w:eastAsia="Cambria" w:hAnsi="GillSans Light"/>
      <w:color w:val="FFFFFF"/>
      <w:sz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03137"/>
    <w:rPr>
      <w:rFonts w:ascii="Gill Sans MT" w:eastAsia="MS Gothic" w:hAnsi="Gill Sans MT" w:cs="Times New Roman (Headings CS)"/>
      <w:color w:val="1E499C"/>
      <w:sz w:val="32"/>
      <w:szCs w:val="32"/>
      <w:lang w:eastAsia="en-US"/>
    </w:rPr>
  </w:style>
  <w:style w:type="character" w:styleId="Hyperlink">
    <w:name w:val="Hyperlink"/>
    <w:uiPriority w:val="99"/>
    <w:unhideWhenUsed/>
    <w:rsid w:val="00A062E1"/>
    <w:rPr>
      <w:color w:val="0C61B2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405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05E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05E9"/>
    <w:rPr>
      <w:rFonts w:ascii="GillSans" w:hAnsi="GillSans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5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5E9"/>
    <w:rPr>
      <w:rFonts w:ascii="GillSans" w:hAnsi="GillSans"/>
      <w:b/>
      <w:bCs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5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5E9"/>
    <w:rPr>
      <w:rFonts w:ascii="Segoe UI" w:hAnsi="Segoe UI" w:cs="Segoe UI"/>
      <w:sz w:val="18"/>
      <w:szCs w:val="18"/>
      <w:lang w:val="en-US" w:eastAsia="ja-JP"/>
    </w:rPr>
  </w:style>
  <w:style w:type="paragraph" w:styleId="ListParagraph">
    <w:name w:val="List Paragraph"/>
    <w:basedOn w:val="Normal"/>
    <w:uiPriority w:val="34"/>
    <w:qFormat/>
    <w:rsid w:val="00AE3C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bs.tas.gov.a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jobs.tas.gov.a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ceb\AppData\Local\Packages\Microsoft.MicrosoftEdge_8wekyb3d8bbwe\TempState\Downloads\Style3_Blue_A4_single_column-Flyer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Style3_Blue_A4_single_column-Flyer (1).dot</Template>
  <TotalTime>0</TotalTime>
  <Pages>2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Premier and Cabinet</Company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Beven, Grace</dc:creator>
  <cp:keywords/>
  <cp:lastModifiedBy>Beven, Grace</cp:lastModifiedBy>
  <cp:revision>2</cp:revision>
  <dcterms:created xsi:type="dcterms:W3CDTF">2023-05-23T21:49:00Z</dcterms:created>
  <dcterms:modified xsi:type="dcterms:W3CDTF">2023-05-23T21:49:00Z</dcterms:modified>
</cp:coreProperties>
</file>